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3039" w14:textId="77777777" w:rsidR="002D523B" w:rsidRDefault="002D523B" w:rsidP="002D523B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154062143"/>
      <w:r>
        <w:rPr>
          <w:rFonts w:ascii="Times New Roman" w:hAnsi="Times New Roman"/>
          <w:b/>
          <w:sz w:val="28"/>
          <w:szCs w:val="28"/>
        </w:rPr>
        <w:t>РЕШЕНИЕ</w:t>
      </w:r>
    </w:p>
    <w:p w14:paraId="3F9CE0FC" w14:textId="77777777" w:rsidR="002D523B" w:rsidRDefault="002D523B" w:rsidP="002D52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Собрания депутатов </w:t>
      </w:r>
      <w:proofErr w:type="spellStart"/>
      <w:r>
        <w:rPr>
          <w:rFonts w:ascii="Times New Roman" w:hAnsi="Times New Roman"/>
          <w:b/>
          <w:sz w:val="28"/>
          <w:szCs w:val="28"/>
        </w:rPr>
        <w:t>Кужмарского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14:paraId="006FFB11" w14:textId="77777777" w:rsidR="002D523B" w:rsidRDefault="002D523B" w:rsidP="002D52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Звениговского муниципального района Республики Марий Эл</w:t>
      </w:r>
    </w:p>
    <w:p w14:paraId="62FF74A5" w14:textId="77777777" w:rsidR="002D523B" w:rsidRDefault="002D523B" w:rsidP="002D523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2AC3FE" w14:textId="77777777" w:rsidR="002D523B" w:rsidRDefault="002D523B" w:rsidP="002D523B">
      <w:pPr>
        <w:jc w:val="center"/>
        <w:rPr>
          <w:rFonts w:ascii="Times New Roman" w:hAnsi="Times New Roman"/>
          <w:b/>
          <w:sz w:val="16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D523B" w14:paraId="2ABA94CD" w14:textId="77777777" w:rsidTr="00F65C2E">
        <w:tc>
          <w:tcPr>
            <w:tcW w:w="3190" w:type="dxa"/>
            <w:hideMark/>
          </w:tcPr>
          <w:p w14:paraId="6CADDBB6" w14:textId="77777777" w:rsidR="002D523B" w:rsidRDefault="002D523B" w:rsidP="00F65C2E">
            <w:pP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Созыв 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  <w14:ligatures w14:val="standardContextual"/>
              </w:rPr>
              <w:t>V</w:t>
            </w:r>
          </w:p>
        </w:tc>
        <w:tc>
          <w:tcPr>
            <w:tcW w:w="3190" w:type="dxa"/>
          </w:tcPr>
          <w:p w14:paraId="64D2B972" w14:textId="77777777" w:rsidR="002D523B" w:rsidRDefault="002D523B" w:rsidP="002D523B">
            <w:pPr>
              <w:ind w:firstLine="0"/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3191" w:type="dxa"/>
            <w:hideMark/>
          </w:tcPr>
          <w:p w14:paraId="03212CA6" w14:textId="7B1FE0AC" w:rsidR="002D523B" w:rsidRDefault="002D523B" w:rsidP="002D523B">
            <w:pPr>
              <w:ind w:firstLine="0"/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     23 октября 2026 года                                                                                </w:t>
            </w:r>
          </w:p>
        </w:tc>
      </w:tr>
      <w:tr w:rsidR="002D523B" w14:paraId="2A068323" w14:textId="77777777" w:rsidTr="00F65C2E">
        <w:tc>
          <w:tcPr>
            <w:tcW w:w="3190" w:type="dxa"/>
            <w:hideMark/>
          </w:tcPr>
          <w:p w14:paraId="52EB54AA" w14:textId="77777777" w:rsidR="002D523B" w:rsidRDefault="002D523B" w:rsidP="00F65C2E">
            <w:pP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Сессия 17</w:t>
            </w:r>
          </w:p>
        </w:tc>
        <w:tc>
          <w:tcPr>
            <w:tcW w:w="3190" w:type="dxa"/>
          </w:tcPr>
          <w:p w14:paraId="291BE696" w14:textId="77777777" w:rsidR="002D523B" w:rsidRDefault="002D523B" w:rsidP="00F65C2E">
            <w:pP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3191" w:type="dxa"/>
            <w:hideMark/>
          </w:tcPr>
          <w:p w14:paraId="2E69C064" w14:textId="77777777" w:rsidR="002D523B" w:rsidRDefault="002D523B" w:rsidP="00F65C2E">
            <w:pPr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с. Кужмара</w:t>
            </w:r>
          </w:p>
        </w:tc>
      </w:tr>
      <w:tr w:rsidR="002D523B" w14:paraId="656A8514" w14:textId="77777777" w:rsidTr="00F65C2E">
        <w:tc>
          <w:tcPr>
            <w:tcW w:w="3190" w:type="dxa"/>
            <w:hideMark/>
          </w:tcPr>
          <w:p w14:paraId="56E1A224" w14:textId="52949906" w:rsidR="002D523B" w:rsidRDefault="002D523B" w:rsidP="00F65C2E">
            <w:pP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№ </w:t>
            </w:r>
            <w:r w:rsidR="00B7146F"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129</w:t>
            </w:r>
          </w:p>
        </w:tc>
        <w:tc>
          <w:tcPr>
            <w:tcW w:w="3190" w:type="dxa"/>
          </w:tcPr>
          <w:p w14:paraId="29162369" w14:textId="77777777" w:rsidR="002D523B" w:rsidRDefault="002D523B" w:rsidP="00F65C2E">
            <w:pPr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3191" w:type="dxa"/>
          </w:tcPr>
          <w:p w14:paraId="51592EF0" w14:textId="77777777" w:rsidR="002D523B" w:rsidRDefault="002D523B" w:rsidP="00F65C2E">
            <w:pPr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bookmarkEnd w:id="0"/>
    </w:tbl>
    <w:p w14:paraId="41E499EF" w14:textId="77777777" w:rsidR="002D523B" w:rsidRDefault="002D523B" w:rsidP="002D523B">
      <w:pPr>
        <w:ind w:firstLine="0"/>
        <w:rPr>
          <w:rFonts w:ascii="Times New Roman" w:hAnsi="Times New Roman"/>
          <w:bCs/>
          <w:kern w:val="28"/>
        </w:rPr>
      </w:pPr>
    </w:p>
    <w:p w14:paraId="5D281270" w14:textId="77777777" w:rsidR="002D523B" w:rsidRPr="002D523B" w:rsidRDefault="002D523B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677A6157" w14:textId="77777777" w:rsidR="002D523B" w:rsidRPr="002D523B" w:rsidRDefault="002D523B" w:rsidP="002D523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D523B">
        <w:rPr>
          <w:rFonts w:ascii="Times New Roman" w:hAnsi="Times New Roman" w:cs="Times New Roman"/>
          <w:sz w:val="28"/>
          <w:szCs w:val="28"/>
        </w:rPr>
        <w:t>Об утверждении Порядка определения размера платы за пользование</w:t>
      </w:r>
      <w:bookmarkStart w:id="1" w:name="_Hlk73456502"/>
      <w:r w:rsidRPr="002D523B">
        <w:rPr>
          <w:rFonts w:ascii="Times New Roman" w:hAnsi="Times New Roman" w:cs="Times New Roman"/>
          <w:sz w:val="28"/>
          <w:szCs w:val="28"/>
        </w:rPr>
        <w:t xml:space="preserve"> </w:t>
      </w:r>
      <w:r w:rsidRPr="002D523B">
        <w:rPr>
          <w:rFonts w:ascii="Times New Roman" w:hAnsi="Times New Roman" w:cs="Times New Roman"/>
          <w:sz w:val="28"/>
        </w:rPr>
        <w:t>муниципальным имуществом для строительства и (или) эксплуатации средств связи и (или) сооружений связи</w:t>
      </w:r>
      <w:bookmarkEnd w:id="1"/>
    </w:p>
    <w:p w14:paraId="5CF53B58" w14:textId="77777777" w:rsidR="002D523B" w:rsidRPr="002D523B" w:rsidRDefault="002D523B" w:rsidP="002D523B">
      <w:pPr>
        <w:jc w:val="center"/>
        <w:rPr>
          <w:rFonts w:ascii="Times New Roman" w:hAnsi="Times New Roman"/>
          <w:sz w:val="28"/>
          <w:szCs w:val="28"/>
        </w:rPr>
      </w:pPr>
    </w:p>
    <w:p w14:paraId="46F278A8" w14:textId="347305BE" w:rsidR="002D523B" w:rsidRPr="002D523B" w:rsidRDefault="002D523B" w:rsidP="002D523B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  <w:r w:rsidRPr="002D523B">
        <w:rPr>
          <w:rFonts w:ascii="Times New Roman" w:hAnsi="Times New Roman"/>
          <w:sz w:val="28"/>
          <w:szCs w:val="28"/>
        </w:rPr>
        <w:t xml:space="preserve"> </w:t>
      </w:r>
      <w:r w:rsidRPr="002D523B">
        <w:rPr>
          <w:rFonts w:ascii="Times New Roman" w:hAnsi="Times New Roman"/>
          <w:sz w:val="28"/>
          <w:szCs w:val="28"/>
        </w:rPr>
        <w:tab/>
        <w:t>В соответствии с Федеральным законом от 29.12.2025 года № 542-ФЗ                  «О внесении изменений в статью 6 Федерального закона «О связи»», постановлением Правительства РФ от 28.05.2026 года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связи», Собрание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Кужмарского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14:paraId="5F0BAF21" w14:textId="77777777" w:rsidR="002D523B" w:rsidRPr="002D523B" w:rsidRDefault="002D523B" w:rsidP="002D523B">
      <w:pPr>
        <w:rPr>
          <w:rFonts w:ascii="Times New Roman" w:hAnsi="Times New Roman"/>
          <w:sz w:val="28"/>
          <w:szCs w:val="28"/>
        </w:rPr>
      </w:pPr>
    </w:p>
    <w:p w14:paraId="5E4A669E" w14:textId="77777777" w:rsidR="002D523B" w:rsidRPr="00104DC1" w:rsidRDefault="002D523B" w:rsidP="002D523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04DC1">
        <w:rPr>
          <w:rFonts w:ascii="Times New Roman" w:hAnsi="Times New Roman"/>
          <w:b/>
          <w:bCs/>
          <w:sz w:val="28"/>
          <w:szCs w:val="28"/>
        </w:rPr>
        <w:t>РЕШИЛО:</w:t>
      </w:r>
    </w:p>
    <w:p w14:paraId="674FAF3C" w14:textId="77777777" w:rsidR="002D523B" w:rsidRPr="002D523B" w:rsidRDefault="002D523B" w:rsidP="002D523B">
      <w:pPr>
        <w:jc w:val="center"/>
        <w:rPr>
          <w:rFonts w:ascii="Times New Roman" w:hAnsi="Times New Roman"/>
          <w:sz w:val="28"/>
          <w:szCs w:val="28"/>
        </w:rPr>
      </w:pPr>
    </w:p>
    <w:p w14:paraId="37734AD4" w14:textId="1A41715A" w:rsidR="002D523B" w:rsidRPr="00306B89" w:rsidRDefault="002D523B" w:rsidP="00306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523B">
        <w:rPr>
          <w:rFonts w:ascii="Times New Roman" w:hAnsi="Times New Roman" w:cs="Times New Roman"/>
          <w:b w:val="0"/>
          <w:sz w:val="28"/>
          <w:szCs w:val="28"/>
        </w:rPr>
        <w:t xml:space="preserve">1. Утвердить Порядок определения размера платы за пользование </w:t>
      </w:r>
      <w:r w:rsidRPr="002D523B">
        <w:rPr>
          <w:rFonts w:ascii="Times New Roman" w:hAnsi="Times New Roman" w:cs="Times New Roman"/>
          <w:b w:val="0"/>
          <w:sz w:val="28"/>
        </w:rPr>
        <w:t>муниципальным имуществом для строительства и (или) эксплуатации средств связи и (или) сооружений связи</w:t>
      </w:r>
      <w:r w:rsidRPr="002D523B">
        <w:rPr>
          <w:rFonts w:ascii="Times New Roman" w:hAnsi="Times New Roman" w:cs="Times New Roman"/>
          <w:b w:val="0"/>
          <w:sz w:val="28"/>
          <w:szCs w:val="28"/>
        </w:rPr>
        <w:t>, согласно приложению 1.</w:t>
      </w:r>
    </w:p>
    <w:p w14:paraId="5D0A8426" w14:textId="1490E6A2" w:rsidR="002D523B" w:rsidRPr="002D523B" w:rsidRDefault="00306B89" w:rsidP="002D523B">
      <w:pPr>
        <w:pStyle w:val="31"/>
        <w:tabs>
          <w:tab w:val="left" w:pos="1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</w:t>
      </w:r>
      <w:r w:rsidR="002D523B" w:rsidRPr="002D523B">
        <w:rPr>
          <w:b w:val="0"/>
          <w:szCs w:val="28"/>
        </w:rPr>
        <w:t xml:space="preserve">. </w:t>
      </w:r>
      <w:r w:rsidR="002D523B" w:rsidRPr="002D523B">
        <w:rPr>
          <w:b w:val="0"/>
          <w:color w:val="000000"/>
          <w:szCs w:val="28"/>
        </w:rPr>
        <w:t>Настоящее решение вступает в силу после его официального опубликования на официальном портале «</w:t>
      </w:r>
      <w:proofErr w:type="spellStart"/>
      <w:r w:rsidR="002D523B" w:rsidRPr="002D523B">
        <w:rPr>
          <w:b w:val="0"/>
          <w:color w:val="000000"/>
          <w:szCs w:val="28"/>
        </w:rPr>
        <w:t>ВМарийЭл</w:t>
      </w:r>
      <w:proofErr w:type="spellEnd"/>
      <w:r w:rsidR="002D523B" w:rsidRPr="002D523B">
        <w:rPr>
          <w:b w:val="0"/>
          <w:color w:val="000000"/>
          <w:szCs w:val="28"/>
        </w:rPr>
        <w:t>» и подлежит размещению на сайте Звениговского муниципального района в информационно-телекоммуникационной сети «Интернет»</w:t>
      </w:r>
      <w:r w:rsidR="002D523B" w:rsidRPr="002D523B">
        <w:rPr>
          <w:b w:val="0"/>
          <w:szCs w:val="28"/>
        </w:rPr>
        <w:t>.</w:t>
      </w:r>
    </w:p>
    <w:p w14:paraId="777C9D89" w14:textId="77777777" w:rsidR="002D523B" w:rsidRPr="002D523B" w:rsidRDefault="002D523B" w:rsidP="002D523B">
      <w:pPr>
        <w:tabs>
          <w:tab w:val="left" w:pos="142"/>
        </w:tabs>
        <w:rPr>
          <w:rFonts w:ascii="Times New Roman" w:hAnsi="Times New Roman"/>
          <w:sz w:val="28"/>
          <w:szCs w:val="28"/>
        </w:rPr>
      </w:pPr>
    </w:p>
    <w:p w14:paraId="02B49B04" w14:textId="77777777" w:rsidR="002D523B" w:rsidRPr="002D523B" w:rsidRDefault="002D523B" w:rsidP="002D523B">
      <w:pPr>
        <w:tabs>
          <w:tab w:val="left" w:pos="142"/>
        </w:tabs>
        <w:rPr>
          <w:rFonts w:ascii="Times New Roman" w:hAnsi="Times New Roman"/>
          <w:sz w:val="28"/>
          <w:szCs w:val="28"/>
        </w:rPr>
      </w:pPr>
    </w:p>
    <w:p w14:paraId="04887382" w14:textId="77777777" w:rsidR="002D523B" w:rsidRPr="002D523B" w:rsidRDefault="002D523B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4B64759F" w14:textId="77777777" w:rsidR="002D523B" w:rsidRPr="002D523B" w:rsidRDefault="002D523B" w:rsidP="002D523B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Глава </w:t>
      </w:r>
      <w:proofErr w:type="spellStart"/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>Кужмарского</w:t>
      </w:r>
      <w:proofErr w:type="spellEnd"/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сельского поселения</w:t>
      </w:r>
    </w:p>
    <w:p w14:paraId="68012B4D" w14:textId="77777777" w:rsidR="002D523B" w:rsidRPr="002D523B" w:rsidRDefault="002D523B" w:rsidP="002D523B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Звениговского муниципального района,                                              </w:t>
      </w:r>
    </w:p>
    <w:p w14:paraId="0FE72150" w14:textId="73AB8096" w:rsidR="002D523B" w:rsidRPr="002D523B" w:rsidRDefault="002D523B" w:rsidP="002D523B">
      <w:pPr>
        <w:widowControl w:val="0"/>
        <w:shd w:val="clear" w:color="auto" w:fill="FFFFFF"/>
        <w:autoSpaceDE w:val="0"/>
        <w:autoSpaceDN w:val="0"/>
        <w:ind w:right="30" w:firstLine="0"/>
        <w:rPr>
          <w:rFonts w:asciiTheme="minorHAnsi" w:eastAsiaTheme="minorHAnsi" w:hAnsiTheme="minorHAnsi" w:cstheme="minorBidi"/>
          <w:sz w:val="27"/>
          <w:szCs w:val="27"/>
          <w:lang w:eastAsia="en-US" w:bidi="ru-RU"/>
        </w:rPr>
      </w:pPr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Председатель Собрания депутатов                 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</w:t>
      </w:r>
      <w:r w:rsidRPr="002D523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             Л.М. Смирнова</w:t>
      </w:r>
    </w:p>
    <w:p w14:paraId="50243ABC" w14:textId="77777777" w:rsidR="002D523B" w:rsidRDefault="002D523B" w:rsidP="002D523B">
      <w:pPr>
        <w:ind w:firstLine="0"/>
        <w:rPr>
          <w:rFonts w:ascii="Times New Roman" w:hAnsi="Times New Roman"/>
          <w:sz w:val="28"/>
          <w:szCs w:val="28"/>
        </w:rPr>
      </w:pPr>
    </w:p>
    <w:p w14:paraId="2A3FF122" w14:textId="77777777" w:rsidR="002D523B" w:rsidRDefault="002D523B" w:rsidP="002D523B">
      <w:pPr>
        <w:ind w:firstLine="0"/>
        <w:rPr>
          <w:rFonts w:ascii="Times New Roman" w:hAnsi="Times New Roman"/>
          <w:bCs/>
          <w:kern w:val="28"/>
        </w:rPr>
      </w:pPr>
    </w:p>
    <w:p w14:paraId="4FB2152D" w14:textId="77777777" w:rsidR="002D523B" w:rsidRDefault="002D523B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12F8A263" w14:textId="77777777" w:rsidR="002D523B" w:rsidRDefault="002D523B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2E33F051" w14:textId="77777777" w:rsidR="00306B89" w:rsidRDefault="00306B89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583D3509" w14:textId="77777777" w:rsidR="00306B89" w:rsidRDefault="00306B89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122597DE" w14:textId="77777777" w:rsidR="00306B89" w:rsidRDefault="00306B89" w:rsidP="00107A0B">
      <w:pPr>
        <w:ind w:firstLine="709"/>
        <w:jc w:val="right"/>
        <w:rPr>
          <w:rFonts w:ascii="Times New Roman" w:hAnsi="Times New Roman"/>
          <w:bCs/>
          <w:kern w:val="28"/>
        </w:rPr>
      </w:pPr>
    </w:p>
    <w:p w14:paraId="65D72E97" w14:textId="3F288FE8" w:rsidR="00755710" w:rsidRPr="00E36517" w:rsidRDefault="00755710" w:rsidP="00107A0B">
      <w:pPr>
        <w:ind w:firstLine="709"/>
        <w:jc w:val="right"/>
        <w:rPr>
          <w:rFonts w:ascii="Times New Roman" w:hAnsi="Times New Roman"/>
          <w:bCs/>
          <w:kern w:val="28"/>
        </w:rPr>
      </w:pPr>
      <w:r w:rsidRPr="00E36517">
        <w:rPr>
          <w:rFonts w:ascii="Times New Roman" w:hAnsi="Times New Roman"/>
          <w:bCs/>
          <w:kern w:val="28"/>
        </w:rPr>
        <w:lastRenderedPageBreak/>
        <w:t>УТВЕРЖДЕН</w:t>
      </w:r>
    </w:p>
    <w:p w14:paraId="0B234FB8" w14:textId="77777777" w:rsidR="003D052F" w:rsidRPr="00E36517" w:rsidRDefault="00755710" w:rsidP="00107A0B">
      <w:pPr>
        <w:ind w:firstLine="709"/>
        <w:jc w:val="right"/>
        <w:rPr>
          <w:rFonts w:ascii="Times New Roman" w:hAnsi="Times New Roman"/>
          <w:bCs/>
          <w:kern w:val="28"/>
        </w:rPr>
      </w:pPr>
      <w:r w:rsidRPr="00E36517">
        <w:rPr>
          <w:rFonts w:ascii="Times New Roman" w:hAnsi="Times New Roman"/>
          <w:bCs/>
          <w:kern w:val="28"/>
        </w:rPr>
        <w:t xml:space="preserve">решением </w:t>
      </w:r>
      <w:r w:rsidR="00AA36E7" w:rsidRPr="00E36517">
        <w:rPr>
          <w:rFonts w:ascii="Times New Roman" w:hAnsi="Times New Roman"/>
          <w:bCs/>
          <w:kern w:val="28"/>
        </w:rPr>
        <w:t>С</w:t>
      </w:r>
      <w:r w:rsidR="00DA6BCC" w:rsidRPr="00E36517">
        <w:rPr>
          <w:rFonts w:ascii="Times New Roman" w:hAnsi="Times New Roman"/>
          <w:bCs/>
          <w:kern w:val="28"/>
        </w:rPr>
        <w:t xml:space="preserve">обрания депутатов </w:t>
      </w:r>
    </w:p>
    <w:p w14:paraId="64B5F8CB" w14:textId="77777777" w:rsidR="00755710" w:rsidRPr="00E36517" w:rsidRDefault="00E36517" w:rsidP="00107A0B">
      <w:pPr>
        <w:ind w:firstLine="709"/>
        <w:jc w:val="right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</w:rPr>
        <w:t>Звениговского</w:t>
      </w:r>
      <w:r w:rsidR="00DA6BCC" w:rsidRPr="00E36517">
        <w:rPr>
          <w:rFonts w:ascii="Times New Roman" w:hAnsi="Times New Roman"/>
          <w:bCs/>
          <w:kern w:val="28"/>
        </w:rPr>
        <w:t xml:space="preserve"> муниципального района</w:t>
      </w:r>
    </w:p>
    <w:p w14:paraId="3416715E" w14:textId="77777777" w:rsidR="003D052F" w:rsidRPr="00E36517" w:rsidRDefault="003D052F" w:rsidP="00107A0B">
      <w:pPr>
        <w:ind w:firstLine="709"/>
        <w:jc w:val="right"/>
        <w:rPr>
          <w:rFonts w:ascii="Times New Roman" w:hAnsi="Times New Roman"/>
          <w:bCs/>
          <w:kern w:val="28"/>
        </w:rPr>
      </w:pPr>
      <w:r w:rsidRPr="00E36517">
        <w:rPr>
          <w:rFonts w:ascii="Times New Roman" w:hAnsi="Times New Roman"/>
          <w:bCs/>
          <w:kern w:val="28"/>
        </w:rPr>
        <w:t>Республики Марий Эл</w:t>
      </w:r>
    </w:p>
    <w:p w14:paraId="5C07F305" w14:textId="4D1A1993" w:rsidR="00A54E07" w:rsidRPr="00E36517" w:rsidRDefault="00755710" w:rsidP="00107A0B">
      <w:pPr>
        <w:ind w:firstLine="709"/>
        <w:jc w:val="right"/>
        <w:rPr>
          <w:rFonts w:ascii="Times New Roman" w:hAnsi="Times New Roman"/>
          <w:bCs/>
          <w:kern w:val="28"/>
        </w:rPr>
      </w:pPr>
      <w:r w:rsidRPr="00E36517">
        <w:rPr>
          <w:rFonts w:ascii="Times New Roman" w:hAnsi="Times New Roman"/>
          <w:bCs/>
          <w:kern w:val="28"/>
        </w:rPr>
        <w:t xml:space="preserve">от </w:t>
      </w:r>
      <w:r w:rsidR="00104DC1">
        <w:rPr>
          <w:rFonts w:ascii="Times New Roman" w:hAnsi="Times New Roman"/>
          <w:bCs/>
          <w:kern w:val="28"/>
        </w:rPr>
        <w:t>23 октября</w:t>
      </w:r>
      <w:r w:rsidR="00E36517">
        <w:rPr>
          <w:rFonts w:ascii="Times New Roman" w:hAnsi="Times New Roman"/>
          <w:bCs/>
          <w:kern w:val="28"/>
        </w:rPr>
        <w:t xml:space="preserve"> 2026 года </w:t>
      </w:r>
      <w:r w:rsidR="00A54E07" w:rsidRPr="00E36517">
        <w:rPr>
          <w:rFonts w:ascii="Times New Roman" w:hAnsi="Times New Roman"/>
          <w:bCs/>
          <w:kern w:val="28"/>
        </w:rPr>
        <w:t xml:space="preserve">№ </w:t>
      </w:r>
      <w:r w:rsidR="00104DC1">
        <w:rPr>
          <w:rFonts w:ascii="Times New Roman" w:hAnsi="Times New Roman"/>
          <w:bCs/>
          <w:kern w:val="28"/>
        </w:rPr>
        <w:t>129</w:t>
      </w:r>
    </w:p>
    <w:p w14:paraId="3802F8C8" w14:textId="77777777" w:rsidR="00A54E07" w:rsidRPr="00446F82" w:rsidRDefault="00A54E07" w:rsidP="00A54E07">
      <w:pPr>
        <w:ind w:firstLine="709"/>
        <w:rPr>
          <w:rFonts w:ascii="Times New Roman" w:hAnsi="Times New Roman"/>
          <w:sz w:val="28"/>
          <w:szCs w:val="28"/>
        </w:rPr>
      </w:pPr>
    </w:p>
    <w:p w14:paraId="650EF50F" w14:textId="77777777" w:rsidR="00A54E07" w:rsidRPr="00446F82" w:rsidRDefault="00A54E07" w:rsidP="00A54E07">
      <w:pPr>
        <w:ind w:firstLine="709"/>
        <w:rPr>
          <w:rFonts w:ascii="Times New Roman" w:hAnsi="Times New Roman"/>
          <w:sz w:val="28"/>
          <w:szCs w:val="28"/>
        </w:rPr>
      </w:pPr>
    </w:p>
    <w:p w14:paraId="09DC2994" w14:textId="77777777" w:rsidR="00E36517" w:rsidRPr="00446F82" w:rsidRDefault="00446F82" w:rsidP="00E3651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6F82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14:paraId="5E33C02C" w14:textId="77777777" w:rsidR="00446F82" w:rsidRPr="00446F82" w:rsidRDefault="00446F82" w:rsidP="00446F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6F82">
        <w:rPr>
          <w:rFonts w:ascii="Times New Roman" w:hAnsi="Times New Roman" w:cs="Times New Roman"/>
          <w:b w:val="0"/>
          <w:sz w:val="28"/>
          <w:szCs w:val="28"/>
        </w:rPr>
        <w:t>определения размера платы за пользование муниципальным имуществом</w:t>
      </w:r>
    </w:p>
    <w:p w14:paraId="026034AD" w14:textId="77777777" w:rsidR="00446F82" w:rsidRPr="00446F82" w:rsidRDefault="00446F82" w:rsidP="00446F82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446F82">
        <w:rPr>
          <w:rFonts w:ascii="Times New Roman" w:hAnsi="Times New Roman"/>
          <w:sz w:val="28"/>
          <w:szCs w:val="28"/>
        </w:rPr>
        <w:t xml:space="preserve">для строительства и (или) эксплуатации средств связи </w:t>
      </w:r>
    </w:p>
    <w:p w14:paraId="3FD17869" w14:textId="77777777" w:rsidR="00A54E07" w:rsidRPr="00446F82" w:rsidRDefault="00446F82" w:rsidP="00446F82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446F82">
        <w:rPr>
          <w:rFonts w:ascii="Times New Roman" w:hAnsi="Times New Roman"/>
          <w:sz w:val="28"/>
          <w:szCs w:val="28"/>
        </w:rPr>
        <w:t>и (или) сооружений связи</w:t>
      </w:r>
    </w:p>
    <w:p w14:paraId="62052A63" w14:textId="77777777" w:rsidR="00446F82" w:rsidRPr="00446F82" w:rsidRDefault="00446F82" w:rsidP="00446F8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B380B6D" w14:textId="77777777" w:rsidR="00446F82" w:rsidRPr="00446F82" w:rsidRDefault="00446F82" w:rsidP="00D11587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46F82">
        <w:rPr>
          <w:rFonts w:ascii="Times New Roman" w:hAnsi="Times New Roman"/>
          <w:sz w:val="28"/>
          <w:szCs w:val="28"/>
        </w:rPr>
        <w:t>1. Настоящи</w:t>
      </w:r>
      <w:r>
        <w:rPr>
          <w:rFonts w:ascii="Times New Roman" w:hAnsi="Times New Roman"/>
          <w:sz w:val="28"/>
          <w:szCs w:val="28"/>
        </w:rPr>
        <w:t>й</w:t>
      </w:r>
      <w:r w:rsidRPr="00446F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</w:t>
      </w:r>
      <w:r w:rsidRPr="00446F82">
        <w:rPr>
          <w:rFonts w:ascii="Times New Roman" w:hAnsi="Times New Roman"/>
          <w:sz w:val="28"/>
          <w:szCs w:val="28"/>
        </w:rPr>
        <w:t xml:space="preserve"> устанавлива</w:t>
      </w:r>
      <w:r>
        <w:rPr>
          <w:rFonts w:ascii="Times New Roman" w:hAnsi="Times New Roman"/>
          <w:sz w:val="28"/>
          <w:szCs w:val="28"/>
        </w:rPr>
        <w:t>е</w:t>
      </w:r>
      <w:r w:rsidRPr="00446F82">
        <w:rPr>
          <w:rFonts w:ascii="Times New Roman" w:hAnsi="Times New Roman"/>
          <w:sz w:val="28"/>
          <w:szCs w:val="28"/>
        </w:rPr>
        <w:t>т п</w:t>
      </w:r>
      <w:r>
        <w:rPr>
          <w:rFonts w:ascii="Times New Roman" w:hAnsi="Times New Roman"/>
          <w:sz w:val="28"/>
          <w:szCs w:val="28"/>
        </w:rPr>
        <w:t>равила</w:t>
      </w:r>
      <w:r w:rsidRPr="00446F82">
        <w:rPr>
          <w:rFonts w:ascii="Times New Roman" w:hAnsi="Times New Roman"/>
          <w:sz w:val="28"/>
          <w:szCs w:val="28"/>
        </w:rPr>
        <w:t xml:space="preserve"> определения размера платы за пользование недвижимым имуществом, указанным в </w:t>
      </w:r>
      <w:hyperlink r:id="rId8" w:history="1">
        <w:r w:rsidRPr="00D11587">
          <w:rPr>
            <w:rFonts w:ascii="Times New Roman" w:hAnsi="Times New Roman"/>
            <w:sz w:val="28"/>
            <w:szCs w:val="28"/>
          </w:rPr>
          <w:t>пункте 3 статьи 6</w:t>
        </w:r>
      </w:hyperlink>
      <w:r w:rsidRPr="00446F82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D11587">
        <w:rPr>
          <w:rFonts w:ascii="Times New Roman" w:eastAsia="Calibri" w:hAnsi="Times New Roman"/>
          <w:sz w:val="28"/>
          <w:szCs w:val="28"/>
        </w:rPr>
        <w:t xml:space="preserve">от 7 июля 2003 года </w:t>
      </w:r>
      <w:r w:rsidR="00D11587">
        <w:rPr>
          <w:rFonts w:ascii="Times New Roman" w:eastAsia="Calibri" w:hAnsi="Times New Roman"/>
          <w:sz w:val="28"/>
          <w:szCs w:val="28"/>
        </w:rPr>
        <w:t>№</w:t>
      </w:r>
      <w:r w:rsidRPr="00D11587">
        <w:rPr>
          <w:rFonts w:ascii="Times New Roman" w:eastAsia="Calibri" w:hAnsi="Times New Roman"/>
          <w:sz w:val="28"/>
          <w:szCs w:val="28"/>
        </w:rPr>
        <w:t xml:space="preserve"> 126-ФЗ </w:t>
      </w:r>
      <w:r w:rsidR="00D11587">
        <w:rPr>
          <w:rFonts w:ascii="Times New Roman" w:eastAsia="Calibri" w:hAnsi="Times New Roman"/>
          <w:sz w:val="28"/>
          <w:szCs w:val="28"/>
        </w:rPr>
        <w:t>«</w:t>
      </w:r>
      <w:r w:rsidRPr="00D11587">
        <w:rPr>
          <w:rFonts w:ascii="Times New Roman" w:eastAsia="Calibri" w:hAnsi="Times New Roman"/>
          <w:sz w:val="28"/>
          <w:szCs w:val="28"/>
        </w:rPr>
        <w:t>О связи</w:t>
      </w:r>
      <w:r w:rsidR="00D11587">
        <w:rPr>
          <w:rFonts w:ascii="Times New Roman" w:eastAsia="Calibri" w:hAnsi="Times New Roman"/>
          <w:sz w:val="28"/>
          <w:szCs w:val="28"/>
        </w:rPr>
        <w:t>»</w:t>
      </w:r>
      <w:r w:rsidRPr="00D11587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18"/>
          <w:szCs w:val="18"/>
        </w:rPr>
        <w:t xml:space="preserve"> </w:t>
      </w:r>
      <w:r w:rsidRPr="00446F82">
        <w:rPr>
          <w:rFonts w:ascii="Times New Roman" w:hAnsi="Times New Roman"/>
          <w:sz w:val="28"/>
          <w:szCs w:val="28"/>
        </w:rPr>
        <w:t xml:space="preserve">находящимся 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46F82">
        <w:rPr>
          <w:rFonts w:ascii="Times New Roman" w:hAnsi="Times New Roman"/>
          <w:sz w:val="28"/>
          <w:szCs w:val="28"/>
        </w:rPr>
        <w:t xml:space="preserve"> собственности</w:t>
      </w:r>
      <w:r>
        <w:rPr>
          <w:rFonts w:ascii="Times New Roman" w:hAnsi="Times New Roman"/>
          <w:sz w:val="28"/>
          <w:szCs w:val="28"/>
        </w:rPr>
        <w:t xml:space="preserve"> Звениговского муниципального района Республики Марий Эл</w:t>
      </w:r>
      <w:r w:rsidRPr="00446F82">
        <w:rPr>
          <w:rFonts w:ascii="Times New Roman" w:hAnsi="Times New Roman"/>
          <w:sz w:val="28"/>
          <w:szCs w:val="28"/>
        </w:rPr>
        <w:t>, для строительства и (или) эксплуатации средств связи и (или) сооружений связи (далее - имущество).</w:t>
      </w:r>
    </w:p>
    <w:p w14:paraId="301B5148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2. Настоящи</w:t>
      </w:r>
      <w:r w:rsidR="00D11587">
        <w:rPr>
          <w:rFonts w:ascii="Times New Roman" w:hAnsi="Times New Roman" w:cs="Times New Roman"/>
          <w:sz w:val="28"/>
          <w:szCs w:val="28"/>
        </w:rPr>
        <w:t>й</w:t>
      </w:r>
      <w:r w:rsidRPr="00446F82">
        <w:rPr>
          <w:rFonts w:ascii="Times New Roman" w:hAnsi="Times New Roman" w:cs="Times New Roman"/>
          <w:sz w:val="28"/>
          <w:szCs w:val="28"/>
        </w:rPr>
        <w:t xml:space="preserve"> </w:t>
      </w:r>
      <w:r w:rsidR="00D11587">
        <w:rPr>
          <w:rFonts w:ascii="Times New Roman" w:hAnsi="Times New Roman" w:cs="Times New Roman"/>
          <w:sz w:val="28"/>
          <w:szCs w:val="28"/>
        </w:rPr>
        <w:t>Порядок</w:t>
      </w:r>
      <w:r w:rsidRPr="00446F82">
        <w:rPr>
          <w:rFonts w:ascii="Times New Roman" w:hAnsi="Times New Roman" w:cs="Times New Roman"/>
          <w:sz w:val="28"/>
          <w:szCs w:val="28"/>
        </w:rPr>
        <w:t xml:space="preserve"> применя</w:t>
      </w:r>
      <w:r w:rsidR="00D11587">
        <w:rPr>
          <w:rFonts w:ascii="Times New Roman" w:hAnsi="Times New Roman" w:cs="Times New Roman"/>
          <w:sz w:val="28"/>
          <w:szCs w:val="28"/>
        </w:rPr>
        <w:t>е</w:t>
      </w:r>
      <w:r w:rsidRPr="00446F82">
        <w:rPr>
          <w:rFonts w:ascii="Times New Roman" w:hAnsi="Times New Roman" w:cs="Times New Roman"/>
          <w:sz w:val="28"/>
          <w:szCs w:val="28"/>
        </w:rPr>
        <w:t>тся, если иное не предусмотрено федеральными законами.</w:t>
      </w:r>
    </w:p>
    <w:p w14:paraId="2309F43A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14:paraId="4FEB09F8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4. Размер платы за пользование имуществом (РП</w:t>
      </w:r>
      <w:r w:rsidRPr="00446F82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446F82">
        <w:rPr>
          <w:rFonts w:ascii="Times New Roman" w:hAnsi="Times New Roman" w:cs="Times New Roman"/>
          <w:sz w:val="28"/>
          <w:szCs w:val="28"/>
        </w:rPr>
        <w:t>) в месяц (рублей) определяется по формуле:</w:t>
      </w:r>
    </w:p>
    <w:p w14:paraId="06EA5214" w14:textId="77777777" w:rsidR="00446F82" w:rsidRPr="00446F82" w:rsidRDefault="00446F82" w:rsidP="00446F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5B7AB7" w14:textId="77777777" w:rsidR="00446F82" w:rsidRPr="00446F82" w:rsidRDefault="00446F82" w:rsidP="00446F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6B567C9C" wp14:editId="6FF76B99">
            <wp:extent cx="1775460" cy="2660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FBA2F" w14:textId="77777777" w:rsidR="00446F82" w:rsidRPr="00446F82" w:rsidRDefault="00446F82" w:rsidP="00446F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169901" w14:textId="77777777" w:rsidR="00446F82" w:rsidRPr="00446F82" w:rsidRDefault="00446F82" w:rsidP="00446F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где:</w:t>
      </w:r>
    </w:p>
    <w:p w14:paraId="2EF8A5D6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С</w:t>
      </w:r>
      <w:r w:rsidRPr="00446F82">
        <w:rPr>
          <w:rFonts w:ascii="Times New Roman" w:hAnsi="Times New Roman" w:cs="Times New Roman"/>
          <w:sz w:val="28"/>
          <w:szCs w:val="28"/>
          <w:vertAlign w:val="subscript"/>
        </w:rPr>
        <w:t>ИМ</w:t>
      </w:r>
      <w:r w:rsidRPr="00446F82">
        <w:rPr>
          <w:rFonts w:ascii="Times New Roman" w:hAnsi="Times New Roman" w:cs="Times New Roman"/>
          <w:sz w:val="28"/>
          <w:szCs w:val="28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hyperlink r:id="rId10" w:history="1">
        <w:r w:rsidRPr="00D1158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46F82">
        <w:rPr>
          <w:rFonts w:ascii="Times New Roman" w:hAnsi="Times New Roman" w:cs="Times New Roman"/>
          <w:sz w:val="28"/>
          <w:szCs w:val="28"/>
        </w:rPr>
        <w:t xml:space="preserve"> </w:t>
      </w:r>
      <w:r w:rsidR="00D11587" w:rsidRPr="00D11587">
        <w:rPr>
          <w:rFonts w:ascii="Times New Roman" w:hAnsi="Times New Roman" w:cs="Times New Roman"/>
          <w:sz w:val="28"/>
          <w:szCs w:val="28"/>
        </w:rPr>
        <w:t>от 29.07.1998</w:t>
      </w:r>
      <w:r w:rsidR="00D1158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1587" w:rsidRPr="00D11587">
        <w:rPr>
          <w:rFonts w:ascii="Times New Roman" w:hAnsi="Times New Roman" w:cs="Times New Roman"/>
          <w:sz w:val="28"/>
          <w:szCs w:val="28"/>
        </w:rPr>
        <w:t xml:space="preserve"> </w:t>
      </w:r>
      <w:r w:rsidR="00D11587">
        <w:rPr>
          <w:rFonts w:ascii="Times New Roman" w:hAnsi="Times New Roman" w:cs="Times New Roman"/>
          <w:sz w:val="28"/>
          <w:szCs w:val="28"/>
        </w:rPr>
        <w:t>№</w:t>
      </w:r>
      <w:r w:rsidR="00D11587" w:rsidRPr="00D11587">
        <w:rPr>
          <w:rFonts w:ascii="Times New Roman" w:hAnsi="Times New Roman" w:cs="Times New Roman"/>
          <w:sz w:val="28"/>
          <w:szCs w:val="28"/>
        </w:rPr>
        <w:t xml:space="preserve"> 135-ФЗ </w:t>
      </w:r>
      <w:r w:rsidR="00D11587">
        <w:rPr>
          <w:rFonts w:ascii="Times New Roman" w:hAnsi="Times New Roman" w:cs="Times New Roman"/>
          <w:sz w:val="28"/>
          <w:szCs w:val="28"/>
        </w:rPr>
        <w:t>«</w:t>
      </w:r>
      <w:r w:rsidRPr="00446F82">
        <w:rPr>
          <w:rFonts w:ascii="Times New Roman" w:hAnsi="Times New Roman" w:cs="Times New Roman"/>
          <w:sz w:val="28"/>
          <w:szCs w:val="28"/>
        </w:rPr>
        <w:t>Об оценочной деятельности в Российской Федерации</w:t>
      </w:r>
      <w:r w:rsidR="00D11587">
        <w:rPr>
          <w:rFonts w:ascii="Times New Roman" w:hAnsi="Times New Roman" w:cs="Times New Roman"/>
          <w:sz w:val="28"/>
          <w:szCs w:val="28"/>
        </w:rPr>
        <w:t>»</w:t>
      </w:r>
      <w:r w:rsidRPr="00446F82">
        <w:rPr>
          <w:rFonts w:ascii="Times New Roman" w:hAnsi="Times New Roman" w:cs="Times New Roman"/>
          <w:sz w:val="28"/>
          <w:szCs w:val="28"/>
        </w:rPr>
        <w:t xml:space="preserve"> (рублей);</w:t>
      </w:r>
    </w:p>
    <w:p w14:paraId="13FEE0DB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S</w:t>
      </w:r>
      <w:r w:rsidRPr="00446F82">
        <w:rPr>
          <w:rFonts w:ascii="Times New Roman" w:hAnsi="Times New Roman" w:cs="Times New Roman"/>
          <w:sz w:val="28"/>
          <w:szCs w:val="28"/>
          <w:vertAlign w:val="subscript"/>
        </w:rPr>
        <w:t>ДР</w:t>
      </w:r>
      <w:r w:rsidRPr="00446F82">
        <w:rPr>
          <w:rFonts w:ascii="Times New Roman" w:hAnsi="Times New Roman" w:cs="Times New Roman"/>
          <w:sz w:val="28"/>
          <w:szCs w:val="28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14:paraId="3404EA6E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lastRenderedPageBreak/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3BA252A1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14:paraId="5D48CE11" w14:textId="77777777" w:rsidR="00446F82" w:rsidRPr="00446F82" w:rsidRDefault="00446F82" w:rsidP="00446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82">
        <w:rPr>
          <w:rFonts w:ascii="Times New Roman" w:hAnsi="Times New Roman" w:cs="Times New Roman"/>
          <w:sz w:val="28"/>
          <w:szCs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4D164B60" w14:textId="77777777" w:rsidR="009E4718" w:rsidRPr="00446F82" w:rsidRDefault="009E4718" w:rsidP="000772B7">
      <w:pPr>
        <w:ind w:firstLine="709"/>
        <w:rPr>
          <w:rFonts w:ascii="Times New Roman" w:hAnsi="Times New Roman"/>
          <w:sz w:val="28"/>
          <w:szCs w:val="28"/>
        </w:rPr>
      </w:pPr>
    </w:p>
    <w:sectPr w:rsidR="009E4718" w:rsidRPr="00446F82" w:rsidSect="002D523B">
      <w:headerReference w:type="even" r:id="rId11"/>
      <w:pgSz w:w="11906" w:h="16838"/>
      <w:pgMar w:top="1081" w:right="567" w:bottom="1134" w:left="1418" w:header="426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0BCC" w14:textId="77777777" w:rsidR="003F17A9" w:rsidRDefault="003F17A9" w:rsidP="00755710">
      <w:r>
        <w:separator/>
      </w:r>
    </w:p>
  </w:endnote>
  <w:endnote w:type="continuationSeparator" w:id="0">
    <w:p w14:paraId="25F45FB0" w14:textId="77777777" w:rsidR="003F17A9" w:rsidRDefault="003F17A9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736CE" w14:textId="77777777" w:rsidR="003F17A9" w:rsidRDefault="003F17A9" w:rsidP="00755710">
      <w:r>
        <w:separator/>
      </w:r>
    </w:p>
  </w:footnote>
  <w:footnote w:type="continuationSeparator" w:id="0">
    <w:p w14:paraId="1BB18236" w14:textId="77777777" w:rsidR="003F17A9" w:rsidRDefault="003F17A9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97D9" w14:textId="77777777" w:rsidR="003A0DE2" w:rsidRDefault="0020126C" w:rsidP="007B3A22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3A0DE2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539F4715" w14:textId="77777777" w:rsidR="003A0DE2" w:rsidRDefault="003A0DE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62880"/>
    <w:multiLevelType w:val="multilevel"/>
    <w:tmpl w:val="B9662C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A4A1B"/>
    <w:multiLevelType w:val="multilevel"/>
    <w:tmpl w:val="434621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5151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FC0B2E"/>
    <w:multiLevelType w:val="multilevel"/>
    <w:tmpl w:val="1B2239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2818931">
    <w:abstractNumId w:val="0"/>
  </w:num>
  <w:num w:numId="2" w16cid:durableId="1206066240">
    <w:abstractNumId w:val="2"/>
  </w:num>
  <w:num w:numId="3" w16cid:durableId="662975068">
    <w:abstractNumId w:val="3"/>
  </w:num>
  <w:num w:numId="4" w16cid:durableId="15354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10"/>
    <w:rsid w:val="000007E0"/>
    <w:rsid w:val="00012C8F"/>
    <w:rsid w:val="00020A06"/>
    <w:rsid w:val="00021F8D"/>
    <w:rsid w:val="0003126A"/>
    <w:rsid w:val="000353E5"/>
    <w:rsid w:val="00041FE2"/>
    <w:rsid w:val="000772B7"/>
    <w:rsid w:val="00077E96"/>
    <w:rsid w:val="00081DD4"/>
    <w:rsid w:val="000B446C"/>
    <w:rsid w:val="000B49F2"/>
    <w:rsid w:val="000C3000"/>
    <w:rsid w:val="000D2F50"/>
    <w:rsid w:val="000F0744"/>
    <w:rsid w:val="00104DC1"/>
    <w:rsid w:val="00107A0B"/>
    <w:rsid w:val="0011157C"/>
    <w:rsid w:val="00126FC5"/>
    <w:rsid w:val="00171B94"/>
    <w:rsid w:val="00180696"/>
    <w:rsid w:val="00195AFD"/>
    <w:rsid w:val="001B5BC1"/>
    <w:rsid w:val="001F03D1"/>
    <w:rsid w:val="001F434A"/>
    <w:rsid w:val="0020126C"/>
    <w:rsid w:val="00211EDA"/>
    <w:rsid w:val="00215744"/>
    <w:rsid w:val="002668E5"/>
    <w:rsid w:val="00283940"/>
    <w:rsid w:val="00287BC0"/>
    <w:rsid w:val="002D523B"/>
    <w:rsid w:val="002E52FF"/>
    <w:rsid w:val="00301737"/>
    <w:rsid w:val="00305C7D"/>
    <w:rsid w:val="00306B89"/>
    <w:rsid w:val="0036328D"/>
    <w:rsid w:val="0038580E"/>
    <w:rsid w:val="00393727"/>
    <w:rsid w:val="003A0DE2"/>
    <w:rsid w:val="003B20D9"/>
    <w:rsid w:val="003C0A88"/>
    <w:rsid w:val="003D052F"/>
    <w:rsid w:val="003E0B26"/>
    <w:rsid w:val="003F17A9"/>
    <w:rsid w:val="003F6E82"/>
    <w:rsid w:val="00441FE8"/>
    <w:rsid w:val="00446F82"/>
    <w:rsid w:val="00467396"/>
    <w:rsid w:val="00483A3C"/>
    <w:rsid w:val="00495347"/>
    <w:rsid w:val="005035C3"/>
    <w:rsid w:val="00526DB9"/>
    <w:rsid w:val="00534523"/>
    <w:rsid w:val="0053730F"/>
    <w:rsid w:val="00570ED4"/>
    <w:rsid w:val="005770AA"/>
    <w:rsid w:val="0059008A"/>
    <w:rsid w:val="005977EE"/>
    <w:rsid w:val="005A143D"/>
    <w:rsid w:val="005A3FFB"/>
    <w:rsid w:val="005B0084"/>
    <w:rsid w:val="005D67A1"/>
    <w:rsid w:val="005E2A4D"/>
    <w:rsid w:val="00603941"/>
    <w:rsid w:val="006216BF"/>
    <w:rsid w:val="006231D5"/>
    <w:rsid w:val="00626A00"/>
    <w:rsid w:val="00627873"/>
    <w:rsid w:val="00641D48"/>
    <w:rsid w:val="00660F07"/>
    <w:rsid w:val="00683AEA"/>
    <w:rsid w:val="00687CBA"/>
    <w:rsid w:val="006F655C"/>
    <w:rsid w:val="00751786"/>
    <w:rsid w:val="00755710"/>
    <w:rsid w:val="007825CA"/>
    <w:rsid w:val="007835AA"/>
    <w:rsid w:val="00787EF0"/>
    <w:rsid w:val="007B3730"/>
    <w:rsid w:val="007B3A22"/>
    <w:rsid w:val="007B52E9"/>
    <w:rsid w:val="007C153C"/>
    <w:rsid w:val="007F3178"/>
    <w:rsid w:val="0086560A"/>
    <w:rsid w:val="00877810"/>
    <w:rsid w:val="008876E3"/>
    <w:rsid w:val="008E30F0"/>
    <w:rsid w:val="00906919"/>
    <w:rsid w:val="00911414"/>
    <w:rsid w:val="00934271"/>
    <w:rsid w:val="00935631"/>
    <w:rsid w:val="0093736C"/>
    <w:rsid w:val="00955A8A"/>
    <w:rsid w:val="0095749B"/>
    <w:rsid w:val="0096579F"/>
    <w:rsid w:val="0097160F"/>
    <w:rsid w:val="00990D8D"/>
    <w:rsid w:val="009A54F2"/>
    <w:rsid w:val="009B3C38"/>
    <w:rsid w:val="009B6A4F"/>
    <w:rsid w:val="009C2922"/>
    <w:rsid w:val="009D07EB"/>
    <w:rsid w:val="009D28F4"/>
    <w:rsid w:val="009E4718"/>
    <w:rsid w:val="00A236C5"/>
    <w:rsid w:val="00A33124"/>
    <w:rsid w:val="00A365B1"/>
    <w:rsid w:val="00A40717"/>
    <w:rsid w:val="00A54E07"/>
    <w:rsid w:val="00A75991"/>
    <w:rsid w:val="00A956E1"/>
    <w:rsid w:val="00AA36E7"/>
    <w:rsid w:val="00AC1AF6"/>
    <w:rsid w:val="00AC1D0E"/>
    <w:rsid w:val="00AC3AC8"/>
    <w:rsid w:val="00AC524A"/>
    <w:rsid w:val="00AD40AC"/>
    <w:rsid w:val="00AD4B12"/>
    <w:rsid w:val="00AD6CB1"/>
    <w:rsid w:val="00AE1A26"/>
    <w:rsid w:val="00AF22FD"/>
    <w:rsid w:val="00B051F9"/>
    <w:rsid w:val="00B341A4"/>
    <w:rsid w:val="00B62797"/>
    <w:rsid w:val="00B7146F"/>
    <w:rsid w:val="00B87C3B"/>
    <w:rsid w:val="00BA7A15"/>
    <w:rsid w:val="00BF4129"/>
    <w:rsid w:val="00C2121B"/>
    <w:rsid w:val="00C30D77"/>
    <w:rsid w:val="00C52D9F"/>
    <w:rsid w:val="00C7066D"/>
    <w:rsid w:val="00C87E1C"/>
    <w:rsid w:val="00C93FA7"/>
    <w:rsid w:val="00CA1456"/>
    <w:rsid w:val="00CB617A"/>
    <w:rsid w:val="00CD21FD"/>
    <w:rsid w:val="00CD6394"/>
    <w:rsid w:val="00CE7132"/>
    <w:rsid w:val="00CF1B7B"/>
    <w:rsid w:val="00CF69A3"/>
    <w:rsid w:val="00D11587"/>
    <w:rsid w:val="00D13D04"/>
    <w:rsid w:val="00D333F9"/>
    <w:rsid w:val="00D34608"/>
    <w:rsid w:val="00D60708"/>
    <w:rsid w:val="00D73E5F"/>
    <w:rsid w:val="00D754EA"/>
    <w:rsid w:val="00DA6BCC"/>
    <w:rsid w:val="00DB18F9"/>
    <w:rsid w:val="00DC0C57"/>
    <w:rsid w:val="00DD3046"/>
    <w:rsid w:val="00E030EB"/>
    <w:rsid w:val="00E10233"/>
    <w:rsid w:val="00E20949"/>
    <w:rsid w:val="00E22256"/>
    <w:rsid w:val="00E27003"/>
    <w:rsid w:val="00E36517"/>
    <w:rsid w:val="00E542C5"/>
    <w:rsid w:val="00EA45A8"/>
    <w:rsid w:val="00EC3B44"/>
    <w:rsid w:val="00EE7DE2"/>
    <w:rsid w:val="00EF5D86"/>
    <w:rsid w:val="00F054E8"/>
    <w:rsid w:val="00F8590C"/>
    <w:rsid w:val="00FA18E2"/>
    <w:rsid w:val="00FB6144"/>
    <w:rsid w:val="00FC2166"/>
    <w:rsid w:val="00FE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D2F2C"/>
  <w15:docId w15:val="{866B1547-4B90-414C-9822-181480A99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0772B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977E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77E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77E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77E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link w:val="3"/>
    <w:rsid w:val="0075571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755710"/>
    <w:rPr>
      <w:rFonts w:ascii="Arial" w:eastAsia="Times New Roman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1">
    <w:name w:val="Основной шрифт абзаца1"/>
    <w:rsid w:val="00755710"/>
  </w:style>
  <w:style w:type="character" w:customStyle="1" w:styleId="a3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4">
    <w:name w:val="Hyperlink"/>
    <w:rsid w:val="005977EE"/>
    <w:rPr>
      <w:color w:val="0000FF"/>
      <w:u w:val="none"/>
    </w:rPr>
  </w:style>
  <w:style w:type="character" w:customStyle="1" w:styleId="a5">
    <w:name w:val="Гипертекстовая ссылка"/>
    <w:rsid w:val="00755710"/>
    <w:rPr>
      <w:rFonts w:cs="Times New Roman"/>
      <w:color w:val="106BBE"/>
    </w:rPr>
  </w:style>
  <w:style w:type="character" w:customStyle="1" w:styleId="a6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7">
    <w:name w:val="Название Знак"/>
    <w:rsid w:val="00755710"/>
    <w:rPr>
      <w:b/>
      <w:bCs/>
      <w:sz w:val="28"/>
      <w:szCs w:val="24"/>
    </w:rPr>
  </w:style>
  <w:style w:type="character" w:customStyle="1" w:styleId="a8">
    <w:name w:val="Подзаголовок Знак"/>
    <w:rsid w:val="00755710"/>
    <w:rPr>
      <w:b/>
      <w:sz w:val="28"/>
    </w:rPr>
  </w:style>
  <w:style w:type="character" w:customStyle="1" w:styleId="a9">
    <w:name w:val="Текст сноски Знак"/>
    <w:basedOn w:val="11"/>
    <w:rsid w:val="00755710"/>
  </w:style>
  <w:style w:type="character" w:customStyle="1" w:styleId="aa">
    <w:name w:val="Символ сноски"/>
    <w:rsid w:val="00755710"/>
    <w:rPr>
      <w:vertAlign w:val="superscript"/>
    </w:rPr>
  </w:style>
  <w:style w:type="character" w:styleId="ab">
    <w:name w:val="FollowedHyperlink"/>
    <w:rsid w:val="00755710"/>
    <w:rPr>
      <w:color w:val="800000"/>
      <w:u w:val="single"/>
    </w:rPr>
  </w:style>
  <w:style w:type="paragraph" w:customStyle="1" w:styleId="12">
    <w:name w:val="Заголовок1"/>
    <w:basedOn w:val="a"/>
    <w:next w:val="ac"/>
    <w:rsid w:val="00755710"/>
    <w:pPr>
      <w:jc w:val="center"/>
    </w:pPr>
    <w:rPr>
      <w:b/>
      <w:bCs/>
    </w:rPr>
  </w:style>
  <w:style w:type="paragraph" w:styleId="ac">
    <w:name w:val="Body Text"/>
    <w:basedOn w:val="a"/>
    <w:link w:val="ad"/>
    <w:rsid w:val="00755710"/>
    <w:pPr>
      <w:ind w:right="-483"/>
    </w:pPr>
    <w:rPr>
      <w:b/>
      <w:bCs/>
      <w:lang w:val="x-none"/>
    </w:rPr>
  </w:style>
  <w:style w:type="character" w:customStyle="1" w:styleId="ad">
    <w:name w:val="Основной текст Знак"/>
    <w:link w:val="ac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c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link w:val="ConsPlusTitle1"/>
    <w:rsid w:val="00755710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f2">
    <w:name w:val="Balloon Text"/>
    <w:basedOn w:val="a"/>
    <w:link w:val="14"/>
    <w:rsid w:val="00755710"/>
    <w:rPr>
      <w:rFonts w:ascii="Tahoma" w:hAnsi="Tahoma"/>
      <w:sz w:val="16"/>
      <w:szCs w:val="16"/>
      <w:lang w:val="x-none"/>
    </w:rPr>
  </w:style>
  <w:style w:type="character" w:customStyle="1" w:styleId="14">
    <w:name w:val="Текст выноски Знак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</w:pPr>
    <w:rPr>
      <w:rFonts w:cs="Arial"/>
      <w:sz w:val="26"/>
      <w:szCs w:val="26"/>
    </w:rPr>
  </w:style>
  <w:style w:type="paragraph" w:customStyle="1" w:styleId="15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755710"/>
    <w:pPr>
      <w:suppressAutoHyphens/>
    </w:pPr>
    <w:rPr>
      <w:rFonts w:eastAsia="Times New Roman" w:cs="Calibri"/>
      <w:sz w:val="22"/>
      <w:szCs w:val="22"/>
      <w:lang w:eastAsia="zh-CN"/>
    </w:rPr>
  </w:style>
  <w:style w:type="paragraph" w:styleId="af5">
    <w:name w:val="Subtitle"/>
    <w:basedOn w:val="a"/>
    <w:next w:val="ac"/>
    <w:link w:val="17"/>
    <w:qFormat/>
    <w:rsid w:val="00755710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755710"/>
    <w:rPr>
      <w:sz w:val="20"/>
      <w:szCs w:val="20"/>
      <w:lang w:val="x-none"/>
    </w:rPr>
  </w:style>
  <w:style w:type="character" w:customStyle="1" w:styleId="18">
    <w:name w:val="Текст сноски Знак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f8">
    <w:name w:val="Верхний колонтитул Знак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fa">
    <w:name w:val="Нижний колонтитул Знак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aliases w:val="!Равноширинный текст документа"/>
    <w:basedOn w:val="a"/>
    <w:link w:val="afe"/>
    <w:rsid w:val="005977EE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link w:val="afd"/>
    <w:rsid w:val="00755710"/>
    <w:rPr>
      <w:rFonts w:ascii="Courier" w:eastAsia="Times New Roman" w:hAnsi="Courier"/>
      <w:sz w:val="22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character" w:customStyle="1" w:styleId="20">
    <w:name w:val="Заголовок 2 Знак"/>
    <w:aliases w:val="!Разделы документа Знак"/>
    <w:link w:val="2"/>
    <w:rsid w:val="00D333F9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ConsPlusDocList">
    <w:name w:val="ConsPlusDocList"/>
    <w:next w:val="a"/>
    <w:rsid w:val="00D333F9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Standard">
    <w:name w:val="Standard"/>
    <w:rsid w:val="00D333F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ff3">
    <w:name w:val="Основной текст_"/>
    <w:link w:val="19"/>
    <w:rsid w:val="00D34608"/>
    <w:rPr>
      <w:rFonts w:ascii="Times New Roman" w:eastAsia="Times New Roman" w:hAnsi="Times New Roman"/>
      <w:color w:val="151515"/>
      <w:sz w:val="28"/>
      <w:szCs w:val="28"/>
    </w:rPr>
  </w:style>
  <w:style w:type="paragraph" w:customStyle="1" w:styleId="19">
    <w:name w:val="Основной текст1"/>
    <w:basedOn w:val="a"/>
    <w:link w:val="aff3"/>
    <w:rsid w:val="00D34608"/>
    <w:pPr>
      <w:widowControl w:val="0"/>
      <w:ind w:firstLine="400"/>
    </w:pPr>
    <w:rPr>
      <w:color w:val="151515"/>
      <w:sz w:val="28"/>
      <w:szCs w:val="28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70ED4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TML">
    <w:name w:val="HTML Variable"/>
    <w:aliases w:val="!Ссылки в документе"/>
    <w:rsid w:val="005977E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5977E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977E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977E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977E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977EE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5977EE"/>
    <w:rPr>
      <w:sz w:val="28"/>
    </w:rPr>
  </w:style>
  <w:style w:type="paragraph" w:customStyle="1" w:styleId="1a">
    <w:name w:val="Обычный1"/>
    <w:rsid w:val="00E36517"/>
    <w:pPr>
      <w:suppressAutoHyphens/>
      <w:spacing w:after="160" w:line="244" w:lineRule="auto"/>
    </w:pPr>
    <w:rPr>
      <w:rFonts w:eastAsia="Times New Roman"/>
      <w:sz w:val="22"/>
      <w:szCs w:val="22"/>
      <w:lang w:eastAsia="ar-SA"/>
    </w:rPr>
  </w:style>
  <w:style w:type="character" w:customStyle="1" w:styleId="ConsPlusTitle1">
    <w:name w:val="ConsPlusTitle1"/>
    <w:link w:val="ConsPlusTitle"/>
    <w:locked/>
    <w:rsid w:val="00E36517"/>
    <w:rPr>
      <w:rFonts w:cs="Calibri"/>
      <w:b/>
      <w:bCs/>
      <w:sz w:val="22"/>
      <w:szCs w:val="22"/>
      <w:lang w:eastAsia="zh-CN"/>
    </w:rPr>
  </w:style>
  <w:style w:type="paragraph" w:styleId="aff4">
    <w:name w:val="List Paragraph"/>
    <w:basedOn w:val="a"/>
    <w:uiPriority w:val="34"/>
    <w:qFormat/>
    <w:rsid w:val="00E36517"/>
    <w:pPr>
      <w:ind w:left="720"/>
      <w:contextualSpacing/>
    </w:pPr>
  </w:style>
  <w:style w:type="paragraph" w:customStyle="1" w:styleId="31">
    <w:name w:val="Основной текст 31"/>
    <w:basedOn w:val="a"/>
    <w:rsid w:val="002D523B"/>
    <w:pPr>
      <w:suppressAutoHyphens/>
      <w:ind w:firstLine="0"/>
      <w:jc w:val="center"/>
    </w:pPr>
    <w:rPr>
      <w:rFonts w:ascii="Times New Roman" w:hAnsi="Times New Roman"/>
      <w:b/>
      <w:bCs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4435&amp;dst=10007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096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86C18-DEAE-4F5A-841A-C99B013F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220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4653</CharactersWithSpaces>
  <SharedDoc>false</SharedDoc>
  <HLinks>
    <vt:vector size="48" baseType="variant">
      <vt:variant>
        <vt:i4>7078006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https://login.consultant.ru/link/?req=doc&amp;base=LAW&amp;n=382667&amp;date=25.06.2021&amp;demo=1&amp;dst=431&amp;fld=134</vt:lpwstr>
      </vt:variant>
      <vt:variant>
        <vt:lpwstr/>
      </vt:variant>
      <vt:variant>
        <vt:i4>1769480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https://login.consultant.ru/link/?req=doc&amp;base=LAW&amp;n=358750&amp;date=25.06.2021&amp;demo=1&amp;dst=100998&amp;fld=134</vt:lpwstr>
      </vt:variant>
      <vt:variant>
        <vt:lpwstr/>
      </vt:variant>
      <vt:variant>
        <vt:i4>1835020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https://login.consultant.ru/link/?req=doc&amp;base=LAW&amp;n=373617&amp;date=25.06.2021&amp;demo=1&amp;dst=100011&amp;fld=134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https://login.consultant.ru/link/?req=doc&amp;base=LAW&amp;n=378980&amp;date=25.06.2021&amp;demo=1&amp;dst=100014&amp;fld=134</vt:lpwstr>
      </vt:variant>
      <vt:variant>
        <vt:lpwstr/>
      </vt:variant>
      <vt:variant>
        <vt:i4>7798882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7798882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1245198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https://login.consultant.ru/link/?req=doc&amp;base=LAW&amp;n=358750&amp;date=25.06.2021&amp;demo=1&amp;dst=100512&amp;fld=134</vt:lpwstr>
      </vt:variant>
      <vt:variant>
        <vt:lpwstr/>
      </vt:variant>
      <vt:variant>
        <vt:i4>6029420</vt:i4>
      </vt:variant>
      <vt:variant>
        <vt:i4>0</vt:i4>
      </vt:variant>
      <vt:variant>
        <vt:i4>0</vt:i4>
      </vt:variant>
      <vt:variant>
        <vt:i4>5</vt:i4>
      </vt:variant>
      <vt:variant>
        <vt:lpwstr>\\192.168.1.99\..\..\admin\Desktop\_blank</vt:lpwstr>
      </vt:variant>
      <vt:variant>
        <vt:lpwstr>_blank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2026-10-23T05:15:00Z</cp:lastPrinted>
  <dcterms:created xsi:type="dcterms:W3CDTF">2026-03-23T11:14:00Z</dcterms:created>
  <dcterms:modified xsi:type="dcterms:W3CDTF">2026-10-23T05:16:00Z</dcterms:modified>
</cp:coreProperties>
</file>